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6755F" w14:textId="4ED99E16" w:rsidR="0091554F" w:rsidRPr="0091554F" w:rsidRDefault="0091554F" w:rsidP="0091554F">
      <w:pPr>
        <w:spacing w:line="288" w:lineRule="auto"/>
        <w:jc w:val="both"/>
        <w:rPr>
          <w:rFonts w:cs="Times New Roman"/>
          <w:color w:val="auto"/>
          <w:sz w:val="24"/>
        </w:rPr>
      </w:pPr>
      <w:r w:rsidRPr="0091554F">
        <w:rPr>
          <w:rFonts w:cs="Times New Roman"/>
          <w:b/>
          <w:bCs/>
          <w:sz w:val="24"/>
        </w:rPr>
        <w:t>AVVISO DI CO-PROGRAMMAZIONE ED ATTI CONSEQUENZIALI, AI SENSI DELL’ART. 55, COMMA 2 DEL D.LGS. N. 117 DEL 3 LUGLIO 2017 E DEL DECRETO MINISTERIALE N. 72 DEL 31 MARZO 2021, PER LA CO-PROGRAMMAZIONE DI INTERVENTI PER LA PROMOZIONE DELLA PARTECIPAZIONE ALLA VITA SOCIALE E ALL’AUTONOMIA, LA PROMOZIONE DI TALENTI E LE COMPETENZE DELLE PERSONE CON DISABILITA’ – AVVISO “VITA E OPPORTUNITA’”</w:t>
      </w:r>
    </w:p>
    <w:p w14:paraId="76E1872A" w14:textId="77777777" w:rsidR="0091554F" w:rsidRPr="0091554F" w:rsidRDefault="0091554F" w:rsidP="0091554F">
      <w:pPr>
        <w:pStyle w:val="Standard"/>
        <w:spacing w:before="240" w:after="240"/>
        <w:jc w:val="center"/>
        <w:rPr>
          <w:rFonts w:cs="Times New Roman"/>
          <w:b/>
          <w:bCs/>
          <w:smallCaps/>
        </w:rPr>
      </w:pPr>
      <w:r w:rsidRPr="0091554F">
        <w:rPr>
          <w:rFonts w:cs="Times New Roman"/>
          <w:b/>
          <w:bCs/>
          <w:smallCaps/>
        </w:rPr>
        <w:t>COMUNICAZIONE DI PARTECIPAZIONE</w:t>
      </w:r>
    </w:p>
    <w:tbl>
      <w:tblPr>
        <w:tblW w:w="9699" w:type="dxa"/>
        <w:jc w:val="center"/>
        <w:tblLook w:val="04A0" w:firstRow="1" w:lastRow="0" w:firstColumn="1" w:lastColumn="0" w:noHBand="0" w:noVBand="1"/>
      </w:tblPr>
      <w:tblGrid>
        <w:gridCol w:w="1753"/>
        <w:gridCol w:w="781"/>
        <w:gridCol w:w="2250"/>
        <w:gridCol w:w="1255"/>
        <w:gridCol w:w="3660"/>
      </w:tblGrid>
      <w:tr w:rsidR="0091554F" w:rsidRPr="0091554F" w14:paraId="15A3944E" w14:textId="77777777">
        <w:trPr>
          <w:trHeight w:val="510"/>
          <w:jc w:val="center"/>
        </w:trPr>
        <w:tc>
          <w:tcPr>
            <w:tcW w:w="2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450B454D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Il/La sottoscritto/a</w:t>
            </w:r>
          </w:p>
        </w:tc>
        <w:tc>
          <w:tcPr>
            <w:tcW w:w="7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E7C4E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20557D6A" w14:textId="77777777">
        <w:trPr>
          <w:trHeight w:val="510"/>
          <w:jc w:val="center"/>
        </w:trPr>
        <w:tc>
          <w:tcPr>
            <w:tcW w:w="2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3F7D3141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Luogo e data di nascita:</w:t>
            </w:r>
          </w:p>
        </w:tc>
        <w:tc>
          <w:tcPr>
            <w:tcW w:w="7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757F1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0F2B7EC8" w14:textId="77777777">
        <w:trPr>
          <w:trHeight w:val="510"/>
          <w:jc w:val="center"/>
        </w:trPr>
        <w:tc>
          <w:tcPr>
            <w:tcW w:w="2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0AB8FC37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in qualità di</w:t>
            </w:r>
          </w:p>
        </w:tc>
        <w:tc>
          <w:tcPr>
            <w:tcW w:w="7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08000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7A6168C3" w14:textId="77777777">
        <w:trPr>
          <w:trHeight w:val="510"/>
          <w:jc w:val="center"/>
        </w:trPr>
        <w:tc>
          <w:tcPr>
            <w:tcW w:w="2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12AB7F06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 xml:space="preserve">del Soggetto </w:t>
            </w:r>
          </w:p>
        </w:tc>
        <w:tc>
          <w:tcPr>
            <w:tcW w:w="7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4BDC7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67B68A63" w14:textId="77777777">
        <w:trPr>
          <w:trHeight w:val="510"/>
          <w:jc w:val="center"/>
        </w:trPr>
        <w:tc>
          <w:tcPr>
            <w:tcW w:w="2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05FCE925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Codice fiscale</w:t>
            </w:r>
          </w:p>
        </w:tc>
        <w:tc>
          <w:tcPr>
            <w:tcW w:w="7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8DDEC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2AFB2DFD" w14:textId="77777777">
        <w:trPr>
          <w:trHeight w:val="510"/>
          <w:jc w:val="center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60E7E821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con sede in</w:t>
            </w:r>
          </w:p>
        </w:tc>
        <w:tc>
          <w:tcPr>
            <w:tcW w:w="3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BC136F8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7E66A108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Via/Piazza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CA10C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309C6DF6" w14:textId="77777777">
        <w:trPr>
          <w:trHeight w:val="510"/>
          <w:jc w:val="center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01201A95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Telefono:</w:t>
            </w:r>
          </w:p>
        </w:tc>
        <w:tc>
          <w:tcPr>
            <w:tcW w:w="3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7A8672C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228AE0CC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Fax: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EC0EF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  <w:tr w:rsidR="0091554F" w:rsidRPr="0091554F" w14:paraId="45E57629" w14:textId="77777777">
        <w:trPr>
          <w:trHeight w:val="510"/>
          <w:jc w:val="center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7C3347BC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Email:</w:t>
            </w:r>
          </w:p>
        </w:tc>
        <w:tc>
          <w:tcPr>
            <w:tcW w:w="3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5654018A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0E0E0"/>
            <w:vAlign w:val="center"/>
            <w:hideMark/>
          </w:tcPr>
          <w:p w14:paraId="6FCBE9EA" w14:textId="77777777" w:rsidR="0091554F" w:rsidRPr="0091554F" w:rsidRDefault="0091554F">
            <w:pPr>
              <w:pStyle w:val="Standard"/>
              <w:rPr>
                <w:rFonts w:cs="Times New Roman"/>
              </w:rPr>
            </w:pPr>
            <w:r w:rsidRPr="0091554F">
              <w:rPr>
                <w:rFonts w:cs="Times New Roman"/>
              </w:rPr>
              <w:t>PEC:</w:t>
            </w:r>
          </w:p>
        </w:tc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9AD97" w14:textId="77777777" w:rsidR="0091554F" w:rsidRPr="0091554F" w:rsidRDefault="0091554F">
            <w:pPr>
              <w:pStyle w:val="Standard"/>
              <w:snapToGrid w:val="0"/>
              <w:rPr>
                <w:rFonts w:cs="Times New Roman"/>
              </w:rPr>
            </w:pPr>
          </w:p>
        </w:tc>
      </w:tr>
    </w:tbl>
    <w:p w14:paraId="0EF2E9ED" w14:textId="77777777" w:rsidR="0091554F" w:rsidRPr="0091554F" w:rsidRDefault="0091554F" w:rsidP="0091554F">
      <w:pPr>
        <w:pStyle w:val="Standard"/>
        <w:jc w:val="center"/>
        <w:rPr>
          <w:rFonts w:cs="Times New Roman"/>
          <w:b/>
        </w:rPr>
      </w:pPr>
    </w:p>
    <w:p w14:paraId="2420EDA0" w14:textId="77777777" w:rsidR="0091554F" w:rsidRDefault="0091554F" w:rsidP="0091554F">
      <w:pPr>
        <w:pStyle w:val="Standard"/>
        <w:spacing w:line="360" w:lineRule="auto"/>
        <w:jc w:val="center"/>
        <w:rPr>
          <w:rFonts w:cs="Times New Roman"/>
          <w:b/>
          <w:bCs/>
        </w:rPr>
      </w:pPr>
    </w:p>
    <w:p w14:paraId="1804D336" w14:textId="5381582F" w:rsidR="0091554F" w:rsidRPr="0091554F" w:rsidRDefault="0091554F" w:rsidP="0091554F">
      <w:pPr>
        <w:pStyle w:val="Standard"/>
        <w:spacing w:line="360" w:lineRule="auto"/>
        <w:jc w:val="center"/>
        <w:rPr>
          <w:rFonts w:cs="Times New Roman"/>
          <w:b/>
          <w:bCs/>
        </w:rPr>
      </w:pPr>
      <w:r w:rsidRPr="0091554F">
        <w:rPr>
          <w:rFonts w:cs="Times New Roman"/>
          <w:b/>
          <w:bCs/>
        </w:rPr>
        <w:t>CHIEDE</w:t>
      </w:r>
    </w:p>
    <w:p w14:paraId="0C27753E" w14:textId="77777777" w:rsidR="0091554F" w:rsidRPr="0091554F" w:rsidRDefault="0091554F" w:rsidP="0091554F">
      <w:pPr>
        <w:jc w:val="both"/>
        <w:rPr>
          <w:rFonts w:cs="Times New Roman"/>
          <w:sz w:val="24"/>
        </w:rPr>
      </w:pPr>
      <w:r w:rsidRPr="0091554F">
        <w:rPr>
          <w:rFonts w:eastAsia="Calibri, Calibri" w:cs="Times New Roman"/>
          <w:color w:val="000000"/>
          <w:sz w:val="24"/>
        </w:rPr>
        <w:t xml:space="preserve">di partecipare </w:t>
      </w:r>
      <w:bookmarkStart w:id="0" w:name="_Hlk111194587"/>
      <w:r w:rsidRPr="0091554F">
        <w:rPr>
          <w:rFonts w:eastAsia="Calibri, Calibri" w:cs="Times New Roman"/>
          <w:color w:val="000000"/>
          <w:sz w:val="24"/>
        </w:rPr>
        <w:t>Avviso pubblico, ai sensi dell’art. 55, comma 2 del d.lgs. n. 117 del 3 luglio 2017 e del decreto ministeriale n. 72 del 31 marzo 2021, per la co-programmazione di interventi per la promozione della partecipazione alla vita sociale e all’autonomia, la promozione di talenti e le competenze delle persone con disabilità.</w:t>
      </w:r>
    </w:p>
    <w:p w14:paraId="60C98EF5" w14:textId="77777777" w:rsidR="0091554F" w:rsidRDefault="0091554F" w:rsidP="0091554F">
      <w:pPr>
        <w:pStyle w:val="Standard"/>
        <w:spacing w:line="360" w:lineRule="auto"/>
        <w:jc w:val="both"/>
        <w:rPr>
          <w:rFonts w:eastAsia="Calibri, Calibri" w:cs="Times New Roman"/>
          <w:color w:val="000000"/>
        </w:rPr>
      </w:pPr>
    </w:p>
    <w:p w14:paraId="6AA70037" w14:textId="77777777" w:rsidR="0091554F" w:rsidRDefault="0091554F" w:rsidP="0091554F">
      <w:pPr>
        <w:pStyle w:val="Standard"/>
        <w:spacing w:line="360" w:lineRule="auto"/>
        <w:jc w:val="both"/>
        <w:rPr>
          <w:rFonts w:eastAsia="Calibri, Calibri" w:cs="Times New Roman"/>
          <w:color w:val="000000"/>
        </w:rPr>
      </w:pPr>
    </w:p>
    <w:p w14:paraId="3E3DC473" w14:textId="77777777" w:rsidR="0091554F" w:rsidRPr="0091554F" w:rsidRDefault="0091554F" w:rsidP="0091554F">
      <w:pPr>
        <w:pStyle w:val="Standard"/>
        <w:spacing w:line="360" w:lineRule="auto"/>
        <w:jc w:val="both"/>
        <w:rPr>
          <w:rFonts w:eastAsia="Calibri, Calibri" w:cs="Times New Roman"/>
          <w:color w:val="000000"/>
        </w:rPr>
      </w:pPr>
    </w:p>
    <w:bookmarkEnd w:id="0"/>
    <w:p w14:paraId="2F7E3920" w14:textId="77777777" w:rsidR="0091554F" w:rsidRDefault="0091554F" w:rsidP="0091554F">
      <w:pPr>
        <w:pStyle w:val="Standard"/>
        <w:spacing w:line="360" w:lineRule="auto"/>
        <w:jc w:val="center"/>
        <w:rPr>
          <w:rFonts w:eastAsia="Calibri" w:cs="Times New Roman"/>
          <w:b/>
          <w:bCs/>
          <w:kern w:val="0"/>
          <w:lang w:eastAsia="en-US"/>
        </w:rPr>
      </w:pPr>
      <w:r w:rsidRPr="0091554F">
        <w:rPr>
          <w:rFonts w:eastAsia="Calibri, Calibri" w:cs="Times New Roman"/>
          <w:b/>
          <w:bCs/>
          <w:color w:val="000000"/>
        </w:rPr>
        <w:lastRenderedPageBreak/>
        <w:t xml:space="preserve">A tal fine </w:t>
      </w:r>
      <w:r w:rsidRPr="0091554F">
        <w:rPr>
          <w:rFonts w:eastAsia="Calibri" w:cs="Times New Roman"/>
          <w:b/>
          <w:bCs/>
          <w:kern w:val="0"/>
          <w:lang w:eastAsia="en-US"/>
        </w:rPr>
        <w:t>DICHIARA ai sensi del D.P.R. n. 445/2000</w:t>
      </w:r>
    </w:p>
    <w:p w14:paraId="767A8D2E" w14:textId="77777777" w:rsidR="0091554F" w:rsidRPr="0091554F" w:rsidRDefault="0091554F" w:rsidP="0091554F">
      <w:pPr>
        <w:pStyle w:val="Standard"/>
        <w:spacing w:line="360" w:lineRule="auto"/>
        <w:jc w:val="center"/>
        <w:rPr>
          <w:rFonts w:eastAsia="Calibri" w:cs="Times New Roman"/>
          <w:b/>
          <w:bCs/>
          <w:kern w:val="0"/>
          <w:lang w:eastAsia="en-US"/>
        </w:rPr>
      </w:pPr>
    </w:p>
    <w:p w14:paraId="18625E96" w14:textId="77777777" w:rsidR="0091554F" w:rsidRPr="0091554F" w:rsidRDefault="0091554F" w:rsidP="0091554F">
      <w:pPr>
        <w:spacing w:line="360" w:lineRule="auto"/>
        <w:rPr>
          <w:rFonts w:eastAsia="Calibri" w:cs="Times New Roman"/>
          <w:b/>
          <w:bCs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>1) che il Soggetto richiedente appartiene alla seguente tipologia:</w:t>
      </w:r>
    </w:p>
    <w:p w14:paraId="10D371CB" w14:textId="77777777" w:rsidR="0091554F" w:rsidRPr="0091554F" w:rsidRDefault="0091554F" w:rsidP="0091554F">
      <w:pPr>
        <w:spacing w:line="360" w:lineRule="auto"/>
        <w:ind w:left="426"/>
        <w:jc w:val="both"/>
        <w:rPr>
          <w:rFonts w:eastAsia="SimSun, 宋体" w:cs="Times New Roman"/>
          <w:bCs/>
          <w:color w:val="000000"/>
          <w:sz w:val="24"/>
          <w:lang w:eastAsia="zh-CN" w:bidi="hi-IN"/>
        </w:rPr>
      </w:pPr>
      <w:r w:rsidRPr="0091554F">
        <w:rPr>
          <w:rFonts w:ascii="Cambria Math" w:eastAsia="SimSun, 宋体" w:hAnsi="Cambria Math" w:cs="Cambria Math"/>
          <w:bCs/>
          <w:color w:val="000000"/>
          <w:sz w:val="24"/>
        </w:rPr>
        <w:t>⃝</w:t>
      </w:r>
      <w:r w:rsidRPr="0091554F">
        <w:rPr>
          <w:rFonts w:eastAsia="SimSun, 宋体" w:cs="Times New Roman"/>
          <w:bCs/>
          <w:color w:val="000000"/>
          <w:sz w:val="24"/>
        </w:rPr>
        <w:t xml:space="preserve"> Ente del Terzo Settore, iscritto al RUNTS Sez. ______________ in data </w:t>
      </w:r>
      <w:bookmarkStart w:id="1" w:name="_Hlk124330355"/>
      <w:r w:rsidRPr="0091554F">
        <w:rPr>
          <w:rFonts w:eastAsia="SimSun, 宋体" w:cs="Times New Roman"/>
          <w:bCs/>
          <w:color w:val="000000"/>
          <w:sz w:val="24"/>
        </w:rPr>
        <w:t xml:space="preserve">_____________________; </w:t>
      </w:r>
      <w:bookmarkEnd w:id="1"/>
    </w:p>
    <w:p w14:paraId="1AC12F4C" w14:textId="77777777" w:rsidR="0091554F" w:rsidRPr="0091554F" w:rsidRDefault="0091554F" w:rsidP="0091554F">
      <w:pPr>
        <w:spacing w:line="360" w:lineRule="auto"/>
        <w:ind w:left="426"/>
        <w:jc w:val="both"/>
        <w:rPr>
          <w:rFonts w:eastAsia="SimSun, 宋体" w:cs="Times New Roman"/>
          <w:bCs/>
          <w:color w:val="000000"/>
          <w:sz w:val="24"/>
        </w:rPr>
      </w:pPr>
      <w:r w:rsidRPr="0091554F">
        <w:rPr>
          <w:rFonts w:ascii="Cambria Math" w:eastAsia="SimSun, 宋体" w:hAnsi="Cambria Math" w:cs="Cambria Math"/>
          <w:bCs/>
          <w:color w:val="000000"/>
          <w:sz w:val="24"/>
        </w:rPr>
        <w:t>⃝</w:t>
      </w:r>
      <w:r w:rsidRPr="0091554F">
        <w:rPr>
          <w:rFonts w:eastAsia="SimSun, 宋体" w:cs="Times New Roman"/>
          <w:bCs/>
          <w:color w:val="000000"/>
          <w:sz w:val="24"/>
        </w:rPr>
        <w:t xml:space="preserve"> Ente pubblico o altro organismo di diritto pubblico;</w:t>
      </w:r>
    </w:p>
    <w:p w14:paraId="00403315" w14:textId="77777777" w:rsidR="0091554F" w:rsidRPr="0091554F" w:rsidRDefault="0091554F" w:rsidP="0091554F">
      <w:pPr>
        <w:spacing w:line="360" w:lineRule="auto"/>
        <w:ind w:left="426"/>
        <w:jc w:val="both"/>
        <w:rPr>
          <w:rFonts w:eastAsia="SimSun, 宋体" w:cs="Times New Roman"/>
          <w:bCs/>
          <w:color w:val="000000"/>
          <w:sz w:val="24"/>
        </w:rPr>
      </w:pPr>
      <w:r w:rsidRPr="0091554F">
        <w:rPr>
          <w:rFonts w:ascii="Cambria Math" w:eastAsia="SimSun, 宋体" w:hAnsi="Cambria Math" w:cs="Cambria Math"/>
          <w:bCs/>
          <w:color w:val="000000"/>
          <w:sz w:val="24"/>
        </w:rPr>
        <w:t>⃝</w:t>
      </w:r>
      <w:r w:rsidRPr="0091554F">
        <w:rPr>
          <w:rFonts w:eastAsia="SimSun, 宋体" w:cs="Times New Roman"/>
          <w:bCs/>
          <w:color w:val="000000"/>
          <w:sz w:val="24"/>
        </w:rPr>
        <w:t xml:space="preserve"> Soggetto giuridico, diverso dagli Enti del Terzo Settore, interessato a partecipare e a mettere a disposizione le proprie competenze e le proprie risorse anche finanziarie;</w:t>
      </w:r>
    </w:p>
    <w:p w14:paraId="39F45025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color w:val="auto"/>
          <w:kern w:val="0"/>
          <w:sz w:val="24"/>
        </w:rPr>
      </w:pPr>
    </w:p>
    <w:p w14:paraId="6CB37907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>2) di possedere i requisiti di ordine generale previsti dall’artt. 94-95 del D. Lgs. 36/2023,</w:t>
      </w:r>
      <w:r w:rsidRPr="0091554F">
        <w:rPr>
          <w:rFonts w:eastAsia="Calibri" w:cs="Times New Roman"/>
          <w:kern w:val="0"/>
          <w:sz w:val="24"/>
        </w:rPr>
        <w:t xml:space="preserve"> applicabile per analogia alla presente procedura;</w:t>
      </w:r>
    </w:p>
    <w:p w14:paraId="3C36E4C0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</w:p>
    <w:p w14:paraId="20F2601C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>3) di possedere la seguente esperienza qualificata</w:t>
      </w:r>
      <w:r w:rsidRPr="0091554F">
        <w:rPr>
          <w:rFonts w:eastAsia="Calibri" w:cs="Times New Roman"/>
          <w:kern w:val="0"/>
          <w:sz w:val="24"/>
        </w:rPr>
        <w:t>, nell’ambito oggetto della co-programmazione, sul territorio di competenza del Comune di Priverno:</w:t>
      </w:r>
      <w:bookmarkStart w:id="2" w:name="_Hlk124329404"/>
    </w:p>
    <w:p w14:paraId="0D5DDB28" w14:textId="77777777" w:rsidR="0091554F" w:rsidRPr="0091554F" w:rsidRDefault="0091554F" w:rsidP="00915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eastAsia="Calibri" w:cs="Times New Roman"/>
          <w:kern w:val="0"/>
          <w:sz w:val="24"/>
        </w:rPr>
      </w:pPr>
    </w:p>
    <w:p w14:paraId="64AD3DDC" w14:textId="77777777" w:rsidR="0091554F" w:rsidRPr="0091554F" w:rsidRDefault="0091554F" w:rsidP="00915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eastAsia="Calibri" w:cs="Times New Roman"/>
          <w:kern w:val="0"/>
          <w:sz w:val="24"/>
        </w:rPr>
      </w:pPr>
    </w:p>
    <w:bookmarkEnd w:id="2"/>
    <w:p w14:paraId="652B00D4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</w:p>
    <w:p w14:paraId="3DCBB209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>4) di avere il seguente interesse specifico</w:t>
      </w:r>
      <w:r w:rsidRPr="0091554F">
        <w:rPr>
          <w:rFonts w:eastAsia="Calibri" w:cs="Times New Roman"/>
          <w:kern w:val="0"/>
          <w:sz w:val="24"/>
        </w:rPr>
        <w:t>, da intendersi come motivazione sulla base della quale il soggetto intende partecipare alla co-programmazione e che può coincidere con un apporto proattivo e qualificato in termini di conoscenza, risorse materiali o altro:</w:t>
      </w:r>
    </w:p>
    <w:p w14:paraId="4A79E81F" w14:textId="77777777" w:rsidR="0091554F" w:rsidRPr="0091554F" w:rsidRDefault="0091554F" w:rsidP="00915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eastAsia="Calibri" w:cs="Times New Roman"/>
          <w:kern w:val="0"/>
          <w:sz w:val="24"/>
        </w:rPr>
      </w:pPr>
    </w:p>
    <w:p w14:paraId="41CAD9D5" w14:textId="77777777" w:rsidR="0091554F" w:rsidRPr="0091554F" w:rsidRDefault="0091554F" w:rsidP="00915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eastAsia="Calibri" w:cs="Times New Roman"/>
          <w:kern w:val="0"/>
          <w:sz w:val="24"/>
        </w:rPr>
      </w:pPr>
    </w:p>
    <w:p w14:paraId="1E13A1CA" w14:textId="77777777" w:rsidR="0091554F" w:rsidRPr="0091554F" w:rsidRDefault="0091554F" w:rsidP="0091554F">
      <w:pPr>
        <w:spacing w:line="360" w:lineRule="auto"/>
        <w:jc w:val="center"/>
        <w:rPr>
          <w:rFonts w:eastAsia="Calibri" w:cs="Times New Roman"/>
          <w:b/>
          <w:bCs/>
          <w:kern w:val="0"/>
          <w:sz w:val="24"/>
        </w:rPr>
      </w:pPr>
    </w:p>
    <w:p w14:paraId="72327AF3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lastRenderedPageBreak/>
        <w:t xml:space="preserve">5) </w:t>
      </w:r>
      <w:r w:rsidRPr="0091554F">
        <w:rPr>
          <w:rFonts w:eastAsia="Calibri" w:cs="Times New Roman"/>
          <w:kern w:val="0"/>
          <w:sz w:val="24"/>
        </w:rPr>
        <w:t xml:space="preserve">che la persona incaricata di partecipare ai lavori del Tavolo di co-programmazione, in caso di ammissione, è: __________________________________________ nato/a _____________________ il_______________, C.F. ____________________________________________________, residente in _______________________________________________________________________________, tel. </w:t>
      </w:r>
      <w:r w:rsidRPr="0091554F">
        <w:rPr>
          <w:rFonts w:eastAsia="SimSun, 宋体" w:cs="Times New Roman"/>
          <w:bCs/>
          <w:color w:val="000000"/>
          <w:sz w:val="24"/>
        </w:rPr>
        <w:t xml:space="preserve">______________________, </w:t>
      </w:r>
      <w:r w:rsidRPr="0091554F">
        <w:rPr>
          <w:rFonts w:eastAsia="Calibri" w:cs="Times New Roman"/>
          <w:kern w:val="0"/>
          <w:sz w:val="24"/>
        </w:rPr>
        <w:t xml:space="preserve">e- mail </w:t>
      </w:r>
      <w:r w:rsidRPr="0091554F">
        <w:rPr>
          <w:rFonts w:eastAsia="SimSun, 宋体" w:cs="Times New Roman"/>
          <w:bCs/>
          <w:color w:val="000000"/>
          <w:sz w:val="24"/>
        </w:rPr>
        <w:t xml:space="preserve">__________________________________________________; </w:t>
      </w:r>
    </w:p>
    <w:p w14:paraId="15A3C1CD" w14:textId="77777777" w:rsidR="0091554F" w:rsidRPr="0091554F" w:rsidRDefault="0091554F" w:rsidP="0091554F">
      <w:pPr>
        <w:spacing w:line="360" w:lineRule="auto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6) </w:t>
      </w:r>
      <w:r w:rsidRPr="0091554F">
        <w:rPr>
          <w:rFonts w:eastAsia="Calibri" w:cs="Times New Roman"/>
          <w:kern w:val="0"/>
          <w:sz w:val="24"/>
        </w:rPr>
        <w:t>che le eventuali comunicazioni in ordine agli esiti della presente procedura dovranno essere effettuate al seguente indirizzo PEC: ____________________________________________________________;</w:t>
      </w:r>
    </w:p>
    <w:p w14:paraId="464EA353" w14:textId="77777777" w:rsidR="0091554F" w:rsidRPr="0091554F" w:rsidRDefault="0091554F" w:rsidP="0091554F">
      <w:pPr>
        <w:spacing w:line="360" w:lineRule="auto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kern w:val="0"/>
          <w:sz w:val="24"/>
        </w:rPr>
        <w:t>7) di aver letto l'Avviso pubblico per l’individuazione ed il coinvolgimento, ai sensi dell’art. 55, comma 2 del D.lgs. n. 117 del 3 luglio 2017 e del Decreto Ministeriale n. 72 del 31 marzo 2021, di ETS e di altri enti pubblici e privati, per la co-programmazione di interventi per la promozione della partecipazione alla vita sociale e all’autonomia, la promozione di talenti e le competenze delle persone con disabilità;</w:t>
      </w:r>
    </w:p>
    <w:p w14:paraId="51DC766D" w14:textId="77777777" w:rsidR="0091554F" w:rsidRPr="0091554F" w:rsidRDefault="0091554F" w:rsidP="0091554F">
      <w:pPr>
        <w:spacing w:line="360" w:lineRule="auto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8) </w:t>
      </w:r>
      <w:r w:rsidRPr="0091554F">
        <w:rPr>
          <w:rFonts w:eastAsia="Calibri" w:cs="Times New Roman"/>
          <w:kern w:val="0"/>
          <w:sz w:val="24"/>
        </w:rPr>
        <w:t xml:space="preserve">che non sussistono ipotesi di conflitto di interesse, di cui alla legge n. 241/1990 e </w:t>
      </w:r>
      <w:proofErr w:type="spellStart"/>
      <w:r w:rsidRPr="0091554F">
        <w:rPr>
          <w:rFonts w:eastAsia="Calibri" w:cs="Times New Roman"/>
          <w:kern w:val="0"/>
          <w:sz w:val="24"/>
        </w:rPr>
        <w:t>s.m.i.</w:t>
      </w:r>
      <w:proofErr w:type="spellEnd"/>
      <w:r w:rsidRPr="0091554F">
        <w:rPr>
          <w:rFonts w:eastAsia="Calibri" w:cs="Times New Roman"/>
          <w:kern w:val="0"/>
          <w:sz w:val="24"/>
        </w:rPr>
        <w:t>;</w:t>
      </w:r>
    </w:p>
    <w:p w14:paraId="11B8142F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9) </w:t>
      </w:r>
      <w:r w:rsidRPr="0091554F">
        <w:rPr>
          <w:rFonts w:eastAsia="Calibri" w:cs="Times New Roman"/>
          <w:kern w:val="0"/>
          <w:sz w:val="24"/>
        </w:rPr>
        <w:t>di non avere nulla a pretendere nei confronti del Comune di Priverno, nell’eventualità in cui, per qualsiasi motivo, la presente procedura venga revocata;</w:t>
      </w:r>
    </w:p>
    <w:p w14:paraId="5DEB07B8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10) </w:t>
      </w:r>
      <w:r w:rsidRPr="0091554F">
        <w:rPr>
          <w:rFonts w:eastAsia="Calibri" w:cs="Times New Roman"/>
          <w:kern w:val="0"/>
          <w:sz w:val="24"/>
        </w:rPr>
        <w:t>di manlevare sin d’ora il Comune di Priverno da eventuali responsabilità correlate alla partecipazione al Tavolo di co-programmazione, anche in relazione al materiale ed alla documentazione eventualmente prodotti in quella sede;</w:t>
      </w:r>
    </w:p>
    <w:p w14:paraId="1C9403F9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11) </w:t>
      </w:r>
      <w:r w:rsidRPr="0091554F">
        <w:rPr>
          <w:rFonts w:eastAsia="Calibri" w:cs="Times New Roman"/>
          <w:kern w:val="0"/>
          <w:sz w:val="24"/>
        </w:rPr>
        <w:t>di impegnarsi a garantire la riservatezza in ordine alle informazioni, alla documentazione e a quant’altro venga a conoscenza nel corso del procedimento;</w:t>
      </w:r>
    </w:p>
    <w:p w14:paraId="75693109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lastRenderedPageBreak/>
        <w:t xml:space="preserve">12) </w:t>
      </w:r>
      <w:r w:rsidRPr="0091554F">
        <w:rPr>
          <w:rFonts w:eastAsia="Calibri" w:cs="Times New Roman"/>
          <w:kern w:val="0"/>
          <w:sz w:val="24"/>
        </w:rPr>
        <w:t>di essere informato/a, ai sensi e per gli effetti dell’art. 3 del GDPR 2016/679, che i dati raccolti saranno trattati, anche con strumenti informatici, esclusivamente nell’ambito del procedimento per il quale la dichiarazione viene resa;</w:t>
      </w:r>
    </w:p>
    <w:p w14:paraId="5F8B0E58" w14:textId="77777777" w:rsidR="0091554F" w:rsidRPr="0091554F" w:rsidRDefault="0091554F" w:rsidP="0091554F">
      <w:pPr>
        <w:spacing w:line="360" w:lineRule="auto"/>
        <w:jc w:val="both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 xml:space="preserve">13) </w:t>
      </w:r>
      <w:r w:rsidRPr="0091554F">
        <w:rPr>
          <w:rFonts w:eastAsia="Calibri" w:cs="Times New Roman"/>
          <w:kern w:val="0"/>
          <w:sz w:val="24"/>
        </w:rPr>
        <w:t>di impegnarsi a comunicare tempestivamente ogni variazione relativa alla titolarità, alla denominazione o ragione sociale, alla rappresentanza, all'indirizzo della sede ed ogni altra variazione rilevante dei dati e/o dei requisiti richiesti per la partecipazione alla co-programmazione.</w:t>
      </w:r>
    </w:p>
    <w:p w14:paraId="74B22B58" w14:textId="77777777" w:rsidR="0091554F" w:rsidRPr="0091554F" w:rsidRDefault="0091554F" w:rsidP="0091554F">
      <w:pPr>
        <w:spacing w:line="360" w:lineRule="auto"/>
        <w:rPr>
          <w:rFonts w:eastAsia="Calibri" w:cs="Times New Roman"/>
          <w:b/>
          <w:bCs/>
          <w:kern w:val="0"/>
          <w:sz w:val="24"/>
        </w:rPr>
      </w:pPr>
    </w:p>
    <w:p w14:paraId="7235C5F4" w14:textId="77777777" w:rsidR="0091554F" w:rsidRPr="0091554F" w:rsidRDefault="0091554F" w:rsidP="0091554F">
      <w:pPr>
        <w:spacing w:line="360" w:lineRule="auto"/>
        <w:rPr>
          <w:rFonts w:eastAsia="Calibri" w:cs="Times New Roman"/>
          <w:b/>
          <w:bCs/>
          <w:kern w:val="0"/>
          <w:sz w:val="24"/>
        </w:rPr>
      </w:pPr>
      <w:r w:rsidRPr="0091554F">
        <w:rPr>
          <w:rFonts w:eastAsia="Calibri" w:cs="Times New Roman"/>
          <w:b/>
          <w:bCs/>
          <w:kern w:val="0"/>
          <w:sz w:val="24"/>
        </w:rPr>
        <w:t>Allega</w:t>
      </w:r>
    </w:p>
    <w:p w14:paraId="13F80C91" w14:textId="77777777" w:rsidR="0091554F" w:rsidRPr="0091554F" w:rsidRDefault="0091554F" w:rsidP="0091554F">
      <w:pPr>
        <w:spacing w:line="360" w:lineRule="auto"/>
        <w:rPr>
          <w:rFonts w:eastAsia="Calibri" w:cs="Times New Roman"/>
          <w:kern w:val="0"/>
          <w:sz w:val="24"/>
        </w:rPr>
      </w:pPr>
      <w:r w:rsidRPr="0091554F">
        <w:rPr>
          <w:rFonts w:eastAsia="Calibri" w:cs="Times New Roman"/>
          <w:kern w:val="0"/>
          <w:sz w:val="24"/>
        </w:rPr>
        <w:t>documento di identità in corso di validità del soggetto sottoscrittore.</w:t>
      </w:r>
    </w:p>
    <w:p w14:paraId="2E06D1F2" w14:textId="77777777" w:rsidR="0091554F" w:rsidRPr="0091554F" w:rsidRDefault="0091554F" w:rsidP="0091554F">
      <w:pPr>
        <w:pStyle w:val="AElencotrat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0FE64" w14:textId="77777777" w:rsidR="0091554F" w:rsidRPr="0091554F" w:rsidRDefault="0091554F" w:rsidP="0091554F">
      <w:pPr>
        <w:pStyle w:val="AElencotrat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554F">
        <w:rPr>
          <w:rFonts w:ascii="Times New Roman" w:hAnsi="Times New Roman" w:cs="Times New Roman"/>
          <w:sz w:val="24"/>
          <w:szCs w:val="24"/>
        </w:rPr>
        <w:t>…………………………………., …..……………………..</w:t>
      </w:r>
    </w:p>
    <w:p w14:paraId="5F1C151F" w14:textId="77777777" w:rsidR="0091554F" w:rsidRPr="0091554F" w:rsidRDefault="0091554F" w:rsidP="0091554F">
      <w:pPr>
        <w:pStyle w:val="Standard"/>
        <w:spacing w:line="360" w:lineRule="auto"/>
        <w:ind w:firstLine="709"/>
        <w:rPr>
          <w:rFonts w:cs="Times New Roman"/>
        </w:rPr>
      </w:pPr>
      <w:r w:rsidRPr="0091554F">
        <w:rPr>
          <w:rFonts w:cs="Times New Roman"/>
        </w:rPr>
        <w:t>[Luogo]</w:t>
      </w:r>
      <w:r w:rsidRPr="0091554F">
        <w:rPr>
          <w:rFonts w:cs="Times New Roman"/>
        </w:rPr>
        <w:tab/>
      </w:r>
      <w:r w:rsidRPr="0091554F">
        <w:rPr>
          <w:rFonts w:cs="Times New Roman"/>
        </w:rPr>
        <w:tab/>
      </w:r>
      <w:r w:rsidRPr="0091554F">
        <w:rPr>
          <w:rFonts w:cs="Times New Roman"/>
        </w:rPr>
        <w:tab/>
      </w:r>
      <w:r w:rsidRPr="0091554F">
        <w:rPr>
          <w:rFonts w:cs="Times New Roman"/>
        </w:rPr>
        <w:tab/>
        <w:t>[Data]</w:t>
      </w:r>
    </w:p>
    <w:p w14:paraId="53633B73" w14:textId="77777777" w:rsidR="0091554F" w:rsidRDefault="0091554F" w:rsidP="0091554F">
      <w:pPr>
        <w:pStyle w:val="Standard"/>
        <w:spacing w:line="360" w:lineRule="auto"/>
        <w:jc w:val="center"/>
        <w:rPr>
          <w:rFonts w:cs="Times New Roman"/>
        </w:rPr>
      </w:pPr>
    </w:p>
    <w:p w14:paraId="173A7B47" w14:textId="77777777" w:rsidR="0091554F" w:rsidRPr="0091554F" w:rsidRDefault="0091554F" w:rsidP="0091554F">
      <w:pPr>
        <w:pStyle w:val="Standard"/>
        <w:spacing w:line="360" w:lineRule="auto"/>
        <w:jc w:val="center"/>
        <w:rPr>
          <w:rFonts w:cs="Times New Roman"/>
        </w:rPr>
      </w:pPr>
    </w:p>
    <w:p w14:paraId="20EC87EA" w14:textId="77777777" w:rsidR="0091554F" w:rsidRPr="0091554F" w:rsidRDefault="0091554F" w:rsidP="0091554F">
      <w:pPr>
        <w:pStyle w:val="Standard"/>
        <w:spacing w:line="360" w:lineRule="auto"/>
        <w:ind w:left="3540" w:firstLine="708"/>
        <w:jc w:val="center"/>
        <w:rPr>
          <w:rFonts w:cs="Times New Roman"/>
        </w:rPr>
      </w:pPr>
      <w:r w:rsidRPr="0091554F">
        <w:rPr>
          <w:rFonts w:cs="Times New Roman"/>
        </w:rPr>
        <w:t>……………………………………</w:t>
      </w:r>
    </w:p>
    <w:p w14:paraId="2D26ED62" w14:textId="77777777" w:rsidR="0091554F" w:rsidRPr="0091554F" w:rsidRDefault="0091554F" w:rsidP="0091554F">
      <w:pPr>
        <w:pStyle w:val="Standard"/>
        <w:spacing w:line="360" w:lineRule="auto"/>
        <w:ind w:left="3540" w:firstLine="708"/>
        <w:jc w:val="center"/>
        <w:rPr>
          <w:rFonts w:cs="Times New Roman"/>
        </w:rPr>
      </w:pPr>
      <w:r w:rsidRPr="0091554F">
        <w:rPr>
          <w:rFonts w:cs="Times New Roman"/>
        </w:rPr>
        <w:t>[Firma]</w:t>
      </w:r>
    </w:p>
    <w:p w14:paraId="496D861E" w14:textId="77777777" w:rsidR="0091554F" w:rsidRPr="0091554F" w:rsidRDefault="0091554F" w:rsidP="0091554F">
      <w:pPr>
        <w:pStyle w:val="Standard"/>
        <w:spacing w:line="360" w:lineRule="auto"/>
        <w:jc w:val="center"/>
        <w:rPr>
          <w:rFonts w:cs="Times New Roman"/>
        </w:rPr>
      </w:pPr>
    </w:p>
    <w:p w14:paraId="09BF0B9D" w14:textId="77777777" w:rsidR="0091554F" w:rsidRPr="0091554F" w:rsidRDefault="0091554F" w:rsidP="0091554F">
      <w:pPr>
        <w:pStyle w:val="Standard"/>
        <w:spacing w:line="360" w:lineRule="auto"/>
        <w:jc w:val="center"/>
        <w:rPr>
          <w:rFonts w:cs="Times New Roman"/>
        </w:rPr>
      </w:pPr>
    </w:p>
    <w:p w14:paraId="012D29EE" w14:textId="77777777" w:rsidR="0091554F" w:rsidRDefault="0091554F" w:rsidP="0091554F">
      <w:pPr>
        <w:pStyle w:val="Standard"/>
        <w:spacing w:line="360" w:lineRule="auto"/>
        <w:jc w:val="center"/>
        <w:rPr>
          <w:rFonts w:ascii="Lato Light" w:hAnsi="Lato Light" w:cs="Calibri"/>
        </w:rPr>
      </w:pPr>
    </w:p>
    <w:p w14:paraId="777AA2EC" w14:textId="733B3D9D" w:rsidR="009C1B35" w:rsidRPr="0091554F" w:rsidRDefault="009C1B35" w:rsidP="0091554F"/>
    <w:sectPr w:rsidR="009C1B35" w:rsidRPr="0091554F" w:rsidSect="00C173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86" w:right="1418" w:bottom="2835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FD350" w14:textId="77777777" w:rsidR="00B12A9E" w:rsidRDefault="00B12A9E" w:rsidP="00A73F53">
      <w:r>
        <w:separator/>
      </w:r>
    </w:p>
  </w:endnote>
  <w:endnote w:type="continuationSeparator" w:id="0">
    <w:p w14:paraId="11C5EA2E" w14:textId="77777777" w:rsidR="00B12A9E" w:rsidRDefault="00B12A9E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, Calibri"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, 宋体">
    <w:altName w:val="SimSun"/>
    <w:charset w:val="8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Content>
      <w:p w14:paraId="03C93F1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36C24" wp14:editId="5B385C1F">
          <wp:simplePos x="0" y="0"/>
          <wp:positionH relativeFrom="page">
            <wp:posOffset>22578</wp:posOffset>
          </wp:positionH>
          <wp:positionV relativeFrom="bottomMargin">
            <wp:posOffset>263384</wp:posOffset>
          </wp:positionV>
          <wp:extent cx="7574288" cy="1234799"/>
          <wp:effectExtent l="0" t="0" r="0" b="0"/>
          <wp:wrapNone/>
          <wp:docPr id="146668445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EBAED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7B76DA" wp14:editId="098B70E6">
          <wp:simplePos x="0" y="0"/>
          <wp:positionH relativeFrom="page">
            <wp:posOffset>-28166</wp:posOffset>
          </wp:positionH>
          <wp:positionV relativeFrom="bottomMargin">
            <wp:posOffset>523028</wp:posOffset>
          </wp:positionV>
          <wp:extent cx="7574288" cy="1234800"/>
          <wp:effectExtent l="0" t="0" r="0" b="0"/>
          <wp:wrapNone/>
          <wp:docPr id="1492765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879289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9E052" w14:textId="77777777" w:rsidR="00B12A9E" w:rsidRDefault="00B12A9E" w:rsidP="00A73F53">
      <w:r>
        <w:separator/>
      </w:r>
    </w:p>
  </w:footnote>
  <w:footnote w:type="continuationSeparator" w:id="0">
    <w:p w14:paraId="0FD70AB7" w14:textId="77777777" w:rsidR="00B12A9E" w:rsidRDefault="00B12A9E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9EB1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B4C0E8" wp14:editId="535942C5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80614727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21B2" w14:textId="77777777" w:rsidR="00A73F53" w:rsidRPr="007E081A" w:rsidRDefault="00A73F53">
    <w:pPr>
      <w:pStyle w:val="Intestazione"/>
      <w:rPr>
        <w:sz w:val="6"/>
        <w:szCs w:val="8"/>
      </w:rPr>
    </w:pPr>
    <w:r w:rsidRPr="007E081A">
      <w:rPr>
        <w:noProof/>
        <w:sz w:val="6"/>
        <w:szCs w:val="8"/>
      </w:rPr>
      <w:drawing>
        <wp:anchor distT="0" distB="0" distL="114300" distR="114300" simplePos="0" relativeHeight="251658240" behindDoc="0" locked="1" layoutInCell="1" allowOverlap="1" wp14:anchorId="1C32F033" wp14:editId="5FF17AF9">
          <wp:simplePos x="0" y="0"/>
          <wp:positionH relativeFrom="page">
            <wp:posOffset>-28575</wp:posOffset>
          </wp:positionH>
          <wp:positionV relativeFrom="page">
            <wp:posOffset>447675</wp:posOffset>
          </wp:positionV>
          <wp:extent cx="7602855" cy="1494790"/>
          <wp:effectExtent l="0" t="0" r="0" b="0"/>
          <wp:wrapSquare wrapText="bothSides"/>
          <wp:docPr id="94228760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85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4713C"/>
    <w:multiLevelType w:val="multilevel"/>
    <w:tmpl w:val="A406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DC2CBD"/>
    <w:multiLevelType w:val="multilevel"/>
    <w:tmpl w:val="30BC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0C730B"/>
    <w:multiLevelType w:val="hybridMultilevel"/>
    <w:tmpl w:val="996E9E4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FBC1586"/>
    <w:multiLevelType w:val="multilevel"/>
    <w:tmpl w:val="D74E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1E5957"/>
    <w:multiLevelType w:val="hybridMultilevel"/>
    <w:tmpl w:val="9F865E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01790"/>
    <w:multiLevelType w:val="multilevel"/>
    <w:tmpl w:val="2EA4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6F2201"/>
    <w:multiLevelType w:val="hybridMultilevel"/>
    <w:tmpl w:val="442816F2"/>
    <w:lvl w:ilvl="0" w:tplc="F4EE17E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E202976"/>
    <w:multiLevelType w:val="multilevel"/>
    <w:tmpl w:val="86F0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B02FA2"/>
    <w:multiLevelType w:val="multilevel"/>
    <w:tmpl w:val="3362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147A89"/>
    <w:multiLevelType w:val="multilevel"/>
    <w:tmpl w:val="6EFA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055CC8"/>
    <w:multiLevelType w:val="hybridMultilevel"/>
    <w:tmpl w:val="54E07A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F17753"/>
    <w:multiLevelType w:val="hybridMultilevel"/>
    <w:tmpl w:val="1D86F45C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9418142">
    <w:abstractNumId w:val="11"/>
  </w:num>
  <w:num w:numId="2" w16cid:durableId="1802645906">
    <w:abstractNumId w:val="11"/>
  </w:num>
  <w:num w:numId="3" w16cid:durableId="1260724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48128002">
    <w:abstractNumId w:val="2"/>
  </w:num>
  <w:num w:numId="5" w16cid:durableId="416251227">
    <w:abstractNumId w:val="10"/>
  </w:num>
  <w:num w:numId="6" w16cid:durableId="1217084854">
    <w:abstractNumId w:val="6"/>
  </w:num>
  <w:num w:numId="7" w16cid:durableId="965890363">
    <w:abstractNumId w:val="8"/>
  </w:num>
  <w:num w:numId="8" w16cid:durableId="274335385">
    <w:abstractNumId w:val="1"/>
  </w:num>
  <w:num w:numId="9" w16cid:durableId="613288042">
    <w:abstractNumId w:val="3"/>
  </w:num>
  <w:num w:numId="10" w16cid:durableId="267467836">
    <w:abstractNumId w:val="7"/>
  </w:num>
  <w:num w:numId="11" w16cid:durableId="520360036">
    <w:abstractNumId w:val="5"/>
  </w:num>
  <w:num w:numId="12" w16cid:durableId="1698003021">
    <w:abstractNumId w:val="9"/>
  </w:num>
  <w:num w:numId="13" w16cid:durableId="2032562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01E8E"/>
    <w:rsid w:val="00040888"/>
    <w:rsid w:val="00073220"/>
    <w:rsid w:val="0007480D"/>
    <w:rsid w:val="00091CA5"/>
    <w:rsid w:val="000C5D74"/>
    <w:rsid w:val="000C7A76"/>
    <w:rsid w:val="000D5E27"/>
    <w:rsid w:val="001551EC"/>
    <w:rsid w:val="0015589A"/>
    <w:rsid w:val="00174C3E"/>
    <w:rsid w:val="00204ECF"/>
    <w:rsid w:val="00224A8F"/>
    <w:rsid w:val="00237DF7"/>
    <w:rsid w:val="002579D1"/>
    <w:rsid w:val="0026074A"/>
    <w:rsid w:val="00260A80"/>
    <w:rsid w:val="00276814"/>
    <w:rsid w:val="00286D69"/>
    <w:rsid w:val="002A4084"/>
    <w:rsid w:val="002A6691"/>
    <w:rsid w:val="002C3DC5"/>
    <w:rsid w:val="002D66ED"/>
    <w:rsid w:val="002E78D5"/>
    <w:rsid w:val="00301D38"/>
    <w:rsid w:val="00315D0A"/>
    <w:rsid w:val="003202F9"/>
    <w:rsid w:val="00355FCC"/>
    <w:rsid w:val="00365546"/>
    <w:rsid w:val="00375472"/>
    <w:rsid w:val="003842DC"/>
    <w:rsid w:val="003B7B0D"/>
    <w:rsid w:val="003D0486"/>
    <w:rsid w:val="003D0E88"/>
    <w:rsid w:val="00402FD1"/>
    <w:rsid w:val="00453C8A"/>
    <w:rsid w:val="004862F7"/>
    <w:rsid w:val="00495A23"/>
    <w:rsid w:val="004E362F"/>
    <w:rsid w:val="00511697"/>
    <w:rsid w:val="005536EC"/>
    <w:rsid w:val="0056633A"/>
    <w:rsid w:val="00576C25"/>
    <w:rsid w:val="005A028D"/>
    <w:rsid w:val="005D31C8"/>
    <w:rsid w:val="005D5523"/>
    <w:rsid w:val="005F51A1"/>
    <w:rsid w:val="005F5803"/>
    <w:rsid w:val="00600E2E"/>
    <w:rsid w:val="00607618"/>
    <w:rsid w:val="00645181"/>
    <w:rsid w:val="006A68C4"/>
    <w:rsid w:val="006B1AA7"/>
    <w:rsid w:val="006B7534"/>
    <w:rsid w:val="0071780B"/>
    <w:rsid w:val="00740025"/>
    <w:rsid w:val="00740BBB"/>
    <w:rsid w:val="00747540"/>
    <w:rsid w:val="00792C76"/>
    <w:rsid w:val="007B1696"/>
    <w:rsid w:val="007B6BEF"/>
    <w:rsid w:val="007D40FA"/>
    <w:rsid w:val="007E081A"/>
    <w:rsid w:val="007F6812"/>
    <w:rsid w:val="007F7D7D"/>
    <w:rsid w:val="00854CEC"/>
    <w:rsid w:val="008C4BDC"/>
    <w:rsid w:val="008E3740"/>
    <w:rsid w:val="0091554F"/>
    <w:rsid w:val="0092227E"/>
    <w:rsid w:val="00923734"/>
    <w:rsid w:val="00940FA4"/>
    <w:rsid w:val="00966095"/>
    <w:rsid w:val="00973E02"/>
    <w:rsid w:val="009C1B35"/>
    <w:rsid w:val="009C5F47"/>
    <w:rsid w:val="009D1C45"/>
    <w:rsid w:val="009D2AF2"/>
    <w:rsid w:val="009E122B"/>
    <w:rsid w:val="009F470D"/>
    <w:rsid w:val="00A338B5"/>
    <w:rsid w:val="00A57C2E"/>
    <w:rsid w:val="00A6459D"/>
    <w:rsid w:val="00A73F53"/>
    <w:rsid w:val="00A8531F"/>
    <w:rsid w:val="00B05557"/>
    <w:rsid w:val="00B11B44"/>
    <w:rsid w:val="00B12A9E"/>
    <w:rsid w:val="00B63629"/>
    <w:rsid w:val="00B7462E"/>
    <w:rsid w:val="00BB11F5"/>
    <w:rsid w:val="00C04384"/>
    <w:rsid w:val="00C072F6"/>
    <w:rsid w:val="00C17388"/>
    <w:rsid w:val="00C364C6"/>
    <w:rsid w:val="00C441B7"/>
    <w:rsid w:val="00C54EEF"/>
    <w:rsid w:val="00C6721A"/>
    <w:rsid w:val="00C7601D"/>
    <w:rsid w:val="00CA5110"/>
    <w:rsid w:val="00CC387E"/>
    <w:rsid w:val="00CC5E3B"/>
    <w:rsid w:val="00CE6A70"/>
    <w:rsid w:val="00CF29C6"/>
    <w:rsid w:val="00D1202F"/>
    <w:rsid w:val="00D71247"/>
    <w:rsid w:val="00D957A5"/>
    <w:rsid w:val="00D96A75"/>
    <w:rsid w:val="00DA2568"/>
    <w:rsid w:val="00DB2E81"/>
    <w:rsid w:val="00DD0920"/>
    <w:rsid w:val="00DF3B49"/>
    <w:rsid w:val="00E027FF"/>
    <w:rsid w:val="00E251A2"/>
    <w:rsid w:val="00E377FC"/>
    <w:rsid w:val="00E65BA1"/>
    <w:rsid w:val="00E70FC1"/>
    <w:rsid w:val="00EB29D3"/>
    <w:rsid w:val="00EE1532"/>
    <w:rsid w:val="00EE3D59"/>
    <w:rsid w:val="00EF757D"/>
    <w:rsid w:val="00F00937"/>
    <w:rsid w:val="00F22470"/>
    <w:rsid w:val="00F42F20"/>
    <w:rsid w:val="00F7675C"/>
    <w:rsid w:val="00F8391F"/>
    <w:rsid w:val="00FC31F3"/>
    <w:rsid w:val="00FE13AC"/>
    <w:rsid w:val="00FE23F6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0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60A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0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23734"/>
    <w:pPr>
      <w:spacing w:after="120" w:line="276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23734"/>
    <w:rPr>
      <w:rFonts w:eastAsiaTheme="minorEastAsia"/>
      <w:kern w:val="0"/>
      <w:sz w:val="22"/>
      <w:szCs w:val="22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73E0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73E02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60A8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91CA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91CA5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Paragrafoelenco">
    <w:name w:val="List Paragraph"/>
    <w:basedOn w:val="Normale"/>
    <w:uiPriority w:val="34"/>
    <w:qFormat/>
    <w:rsid w:val="000D5E27"/>
    <w:pPr>
      <w:ind w:left="720"/>
      <w:contextualSpacing/>
    </w:pPr>
    <w:rPr>
      <w:rFonts w:asciiTheme="minorHAnsi" w:eastAsiaTheme="minorEastAsia" w:hAnsiTheme="minorHAnsi" w:cstheme="minorBidi"/>
      <w:color w:val="auto"/>
      <w:sz w:val="24"/>
    </w:rPr>
  </w:style>
  <w:style w:type="paragraph" w:styleId="NormaleWeb">
    <w:name w:val="Normal (Web)"/>
    <w:basedOn w:val="Normale"/>
    <w:uiPriority w:val="99"/>
    <w:unhideWhenUsed/>
    <w:rsid w:val="00A6459D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lang w:eastAsia="it-I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9C1B35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C1B35"/>
    <w:pPr>
      <w:widowControl w:val="0"/>
      <w:autoSpaceDE w:val="0"/>
      <w:autoSpaceDN w:val="0"/>
    </w:pPr>
    <w:rPr>
      <w:rFonts w:eastAsia="Times New Roman" w:cs="Times New Roman"/>
      <w:color w:val="auto"/>
      <w:kern w:val="0"/>
      <w:sz w:val="22"/>
      <w:szCs w:val="22"/>
      <w14:ligatures w14:val="none"/>
    </w:rPr>
  </w:style>
  <w:style w:type="table" w:styleId="Grigliatabella">
    <w:name w:val="Table Grid"/>
    <w:basedOn w:val="Tabellanormale"/>
    <w:uiPriority w:val="39"/>
    <w:rsid w:val="00C7601D"/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C5E3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91554F"/>
    <w:pPr>
      <w:widowControl w:val="0"/>
      <w:suppressAutoHyphens/>
    </w:pPr>
    <w:rPr>
      <w:rFonts w:ascii="Times New Roman" w:eastAsia="Arial Unicode MS" w:hAnsi="Times New Roman" w:cs="Tahoma"/>
      <w:lang w:eastAsia="zh-CN"/>
      <w14:ligatures w14:val="none"/>
    </w:rPr>
  </w:style>
  <w:style w:type="paragraph" w:customStyle="1" w:styleId="AElencotratto">
    <w:name w:val="A_Elenco tratto"/>
    <w:basedOn w:val="Standard"/>
    <w:qFormat/>
    <w:rsid w:val="0091554F"/>
    <w:pPr>
      <w:jc w:val="both"/>
    </w:pPr>
    <w:rPr>
      <w:rFonts w:ascii="Arial" w:eastAsia="SimSun" w:hAnsi="Arial" w:cs="Arial"/>
      <w:sz w:val="22"/>
      <w:szCs w:val="22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5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1A580-BF9A-4BD5-A165-D08967BD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Dipartimento5</Template>
  <TotalTime>275</TotalTime>
  <Pages>4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Cristina Tomei</cp:lastModifiedBy>
  <cp:revision>29</cp:revision>
  <cp:lastPrinted>2025-10-10T08:34:00Z</cp:lastPrinted>
  <dcterms:created xsi:type="dcterms:W3CDTF">2024-01-16T16:31:00Z</dcterms:created>
  <dcterms:modified xsi:type="dcterms:W3CDTF">2026-03-26T15:33:00Z</dcterms:modified>
  <cp:category/>
</cp:coreProperties>
</file>